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63AEF" w14:textId="77777777" w:rsidR="00AC6D36" w:rsidRPr="00A11198" w:rsidRDefault="00AC6D36" w:rsidP="00AC6D36">
      <w:pPr>
        <w:jc w:val="left"/>
        <w:rPr>
          <w:rFonts w:ascii="黑体" w:eastAsia="黑体" w:hAnsi="黑体" w:cs="Arial"/>
          <w:b/>
          <w:bCs/>
          <w:color w:val="000000"/>
          <w:kern w:val="0"/>
          <w:sz w:val="27"/>
          <w:szCs w:val="27"/>
        </w:rPr>
      </w:pPr>
      <w:r w:rsidRPr="00A11198">
        <w:rPr>
          <w:rFonts w:ascii="黑体" w:eastAsia="黑体" w:hAnsi="黑体" w:cs="Arial" w:hint="eastAsia"/>
          <w:b/>
          <w:bCs/>
          <w:color w:val="000000"/>
          <w:kern w:val="0"/>
          <w:sz w:val="27"/>
          <w:szCs w:val="27"/>
        </w:rPr>
        <w:t>附件一</w:t>
      </w:r>
    </w:p>
    <w:p w14:paraId="3ECFC881" w14:textId="77777777" w:rsidR="00AC6D36" w:rsidRPr="00A11198" w:rsidRDefault="00AC6D36" w:rsidP="00AC6D36">
      <w:pPr>
        <w:jc w:val="center"/>
        <w:rPr>
          <w:rFonts w:ascii="Arial" w:hAnsi="Arial" w:cs="Arial"/>
          <w:color w:val="393939"/>
          <w:kern w:val="0"/>
          <w:sz w:val="18"/>
          <w:szCs w:val="18"/>
        </w:rPr>
      </w:pPr>
      <w:r w:rsidRPr="00A11198">
        <w:rPr>
          <w:rFonts w:ascii="黑体" w:eastAsia="黑体" w:hAnsi="黑体" w:cs="Arial" w:hint="eastAsia"/>
          <w:b/>
          <w:bCs/>
          <w:color w:val="000000"/>
          <w:kern w:val="0"/>
          <w:sz w:val="27"/>
          <w:szCs w:val="27"/>
        </w:rPr>
        <w:t>报名表</w:t>
      </w:r>
    </w:p>
    <w:p w14:paraId="444BC2FF" w14:textId="77777777" w:rsidR="00AC6D36" w:rsidRPr="00A11198" w:rsidRDefault="00AC6D36" w:rsidP="00AC6D36">
      <w:pPr>
        <w:widowControl/>
        <w:ind w:firstLine="480"/>
        <w:jc w:val="center"/>
        <w:rPr>
          <w:rFonts w:ascii="Arial" w:hAnsi="Arial" w:cs="Arial"/>
          <w:color w:val="393939"/>
          <w:kern w:val="0"/>
          <w:sz w:val="18"/>
          <w:szCs w:val="18"/>
        </w:rPr>
      </w:pPr>
      <w:r w:rsidRPr="00A11198">
        <w:rPr>
          <w:rFonts w:ascii="Calibri" w:eastAsia="黑体" w:hAnsi="Calibri" w:cs="Calibri"/>
          <w:b/>
          <w:bCs/>
          <w:color w:val="000000"/>
          <w:kern w:val="0"/>
          <w:sz w:val="27"/>
          <w:szCs w:val="27"/>
        </w:rPr>
        <w:t> </w:t>
      </w:r>
    </w:p>
    <w:tbl>
      <w:tblPr>
        <w:tblW w:w="8658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1"/>
        <w:gridCol w:w="6047"/>
      </w:tblGrid>
      <w:tr w:rsidR="00AC6D36" w:rsidRPr="00A11198" w14:paraId="26E3C19B" w14:textId="77777777" w:rsidTr="00232551">
        <w:trPr>
          <w:trHeight w:val="1839"/>
        </w:trPr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848B14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项目名称</w:t>
            </w:r>
          </w:p>
        </w:tc>
        <w:tc>
          <w:tcPr>
            <w:tcW w:w="60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25800" w14:textId="77777777" w:rsidR="00624A07" w:rsidRDefault="00624A07" w:rsidP="00624A07">
            <w:pPr>
              <w:pStyle w:val="31"/>
              <w:numPr>
                <w:ilvl w:val="0"/>
                <w:numId w:val="0"/>
              </w:numPr>
              <w:spacing w:before="240"/>
              <w:ind w:firstLineChars="50" w:firstLine="136"/>
              <w:jc w:val="center"/>
              <w:rPr>
                <w:rFonts w:ascii="黑体" w:eastAsia="黑体" w:hAnsi="黑体" w:cs="Arial"/>
                <w:b/>
                <w:bCs/>
                <w:color w:val="000000"/>
                <w:kern w:val="0"/>
                <w:sz w:val="27"/>
                <w:szCs w:val="27"/>
              </w:rPr>
            </w:pPr>
            <w:r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兴安盟精神卫生中心</w:t>
            </w:r>
          </w:p>
          <w:p w14:paraId="6E5AA7C9" w14:textId="291EB083" w:rsidR="00AC6D36" w:rsidRPr="00414904" w:rsidRDefault="00DA1C95" w:rsidP="00624A07">
            <w:pPr>
              <w:pStyle w:val="31"/>
              <w:numPr>
                <w:ilvl w:val="0"/>
                <w:numId w:val="0"/>
              </w:numPr>
              <w:spacing w:before="240"/>
              <w:ind w:firstLineChars="50" w:firstLine="136"/>
              <w:jc w:val="center"/>
              <w:rPr>
                <w:rFonts w:ascii="黑体" w:eastAsia="黑体" w:hAnsi="黑体" w:cs="Arial"/>
                <w:b/>
                <w:bCs/>
                <w:color w:val="000000"/>
                <w:kern w:val="0"/>
                <w:sz w:val="27"/>
                <w:szCs w:val="27"/>
              </w:rPr>
            </w:pPr>
            <w:r w:rsidRPr="00DA1C95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新址变配电改造施工项目</w:t>
            </w:r>
          </w:p>
        </w:tc>
      </w:tr>
      <w:tr w:rsidR="00AC6D36" w:rsidRPr="00A11198" w14:paraId="6C4FAF65" w14:textId="77777777" w:rsidTr="00232551">
        <w:trPr>
          <w:trHeight w:val="1305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872D41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项目编号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FD733" w14:textId="50273148" w:rsidR="00AC6D36" w:rsidRPr="00A11198" w:rsidRDefault="00DA1C95" w:rsidP="00232551">
            <w:pPr>
              <w:widowControl/>
              <w:ind w:firstLineChars="700" w:firstLine="1897"/>
              <w:rPr>
                <w:rFonts w:ascii="黑体" w:eastAsia="黑体" w:hAnsi="黑体" w:cs="Arial"/>
                <w:b/>
                <w:bCs/>
                <w:color w:val="000000"/>
                <w:kern w:val="0"/>
                <w:sz w:val="27"/>
                <w:szCs w:val="27"/>
              </w:rPr>
            </w:pPr>
            <w:r w:rsidRPr="00DA1C95">
              <w:rPr>
                <w:rFonts w:ascii="黑体" w:eastAsia="黑体" w:hAnsi="黑体" w:cs="Arial"/>
                <w:b/>
                <w:bCs/>
                <w:color w:val="000000"/>
                <w:kern w:val="0"/>
                <w:sz w:val="27"/>
                <w:szCs w:val="27"/>
              </w:rPr>
              <w:t>XJWC-20250827-05</w:t>
            </w:r>
            <w:bookmarkStart w:id="0" w:name="_GoBack"/>
            <w:bookmarkEnd w:id="0"/>
          </w:p>
        </w:tc>
      </w:tr>
      <w:tr w:rsidR="00AC6D36" w:rsidRPr="00A11198" w14:paraId="4D0F6705" w14:textId="77777777" w:rsidTr="00232551">
        <w:trPr>
          <w:trHeight w:val="1180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0896E0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投标人名称</w:t>
            </w:r>
          </w:p>
          <w:p w14:paraId="0C90D97C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（单位名称）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40FD0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Calibri" w:eastAsia="黑体" w:hAnsi="Calibri" w:cs="Calibri"/>
                <w:b/>
                <w:bCs/>
                <w:color w:val="000000"/>
                <w:kern w:val="0"/>
                <w:sz w:val="27"/>
                <w:szCs w:val="27"/>
              </w:rPr>
              <w:t> </w:t>
            </w:r>
          </w:p>
        </w:tc>
      </w:tr>
      <w:tr w:rsidR="00AC6D36" w:rsidRPr="00A11198" w14:paraId="01475E93" w14:textId="77777777" w:rsidTr="00232551">
        <w:trPr>
          <w:trHeight w:val="1280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FF717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投标联系人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72A1D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Calibri" w:eastAsia="黑体" w:hAnsi="Calibri" w:cs="Calibri"/>
                <w:b/>
                <w:bCs/>
                <w:color w:val="000000"/>
                <w:kern w:val="0"/>
                <w:sz w:val="27"/>
                <w:szCs w:val="27"/>
              </w:rPr>
              <w:t> </w:t>
            </w:r>
          </w:p>
        </w:tc>
      </w:tr>
      <w:tr w:rsidR="00AC6D36" w:rsidRPr="00A11198" w14:paraId="5ADE61F8" w14:textId="77777777" w:rsidTr="00232551">
        <w:trPr>
          <w:trHeight w:val="1206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03DE2F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投标人联系方式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F6E10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Calibri" w:eastAsia="黑体" w:hAnsi="Calibri" w:cs="Calibri"/>
                <w:b/>
                <w:bCs/>
                <w:color w:val="000000"/>
                <w:kern w:val="0"/>
                <w:sz w:val="27"/>
                <w:szCs w:val="27"/>
              </w:rPr>
              <w:t> </w:t>
            </w:r>
          </w:p>
        </w:tc>
      </w:tr>
      <w:tr w:rsidR="00AC6D36" w:rsidRPr="00A11198" w14:paraId="4750AEA2" w14:textId="77777777" w:rsidTr="00232551">
        <w:trPr>
          <w:trHeight w:val="1245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615CF5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日期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7F221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Calibri" w:eastAsia="黑体" w:hAnsi="Calibri" w:cs="Calibri"/>
                <w:b/>
                <w:bCs/>
                <w:color w:val="000000"/>
                <w:kern w:val="0"/>
                <w:sz w:val="27"/>
                <w:szCs w:val="27"/>
              </w:rPr>
              <w:t> </w:t>
            </w:r>
          </w:p>
        </w:tc>
      </w:tr>
    </w:tbl>
    <w:p w14:paraId="7D486419" w14:textId="77777777" w:rsidR="00AC6D36" w:rsidRPr="00A11198" w:rsidRDefault="00AC6D36" w:rsidP="00AC6D36">
      <w:pPr>
        <w:widowControl/>
        <w:ind w:firstLine="480"/>
        <w:jc w:val="right"/>
        <w:rPr>
          <w:rFonts w:ascii="Arial" w:hAnsi="Arial" w:cs="Arial"/>
          <w:color w:val="393939"/>
          <w:kern w:val="0"/>
          <w:sz w:val="18"/>
          <w:szCs w:val="18"/>
        </w:rPr>
      </w:pPr>
      <w:r w:rsidRPr="00A11198">
        <w:rPr>
          <w:rFonts w:ascii="黑体" w:eastAsia="黑体" w:hAnsi="黑体" w:cs="Arial" w:hint="eastAsia"/>
          <w:b/>
          <w:bCs/>
          <w:color w:val="000000"/>
          <w:kern w:val="0"/>
          <w:sz w:val="27"/>
          <w:szCs w:val="27"/>
        </w:rPr>
        <w:t>单位名称：（盖章）</w:t>
      </w:r>
    </w:p>
    <w:p w14:paraId="5D351ED2" w14:textId="77777777" w:rsidR="00AC6D36" w:rsidRPr="00A11198" w:rsidRDefault="00AC6D36" w:rsidP="00AC6D36">
      <w:pPr>
        <w:widowControl/>
        <w:jc w:val="left"/>
        <w:rPr>
          <w:rFonts w:ascii="隶书" w:eastAsia="隶书"/>
          <w:b/>
          <w:sz w:val="48"/>
        </w:rPr>
      </w:pPr>
    </w:p>
    <w:p w14:paraId="1978D828" w14:textId="1B279154" w:rsidR="0007393A" w:rsidRPr="00476CE2" w:rsidRDefault="0007393A" w:rsidP="00476CE2"/>
    <w:sectPr w:rsidR="0007393A" w:rsidRPr="00476CE2">
      <w:footerReference w:type="even" r:id="rId7"/>
      <w:footerReference w:type="default" r:id="rId8"/>
      <w:pgSz w:w="11906" w:h="16838"/>
      <w:pgMar w:top="1701" w:right="1701" w:bottom="1701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A28A8" w14:textId="77777777" w:rsidR="006D1E5A" w:rsidRDefault="006D1E5A">
      <w:r>
        <w:separator/>
      </w:r>
    </w:p>
  </w:endnote>
  <w:endnote w:type="continuationSeparator" w:id="0">
    <w:p w14:paraId="2C197165" w14:textId="77777777" w:rsidR="006D1E5A" w:rsidRDefault="006D1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84A201A9-E4E5-443B-99C2-9626B3CD22C1}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F7158CF9-9E40-42C1-98F9-AB3711B28DEB}"/>
    <w:embedBold r:id="rId3" w:fontKey="{DF939D20-CEDF-4C56-A093-1BA904C5597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0128ED14-CCC4-4644-8F56-025812E792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AFA9F" w14:textId="77777777" w:rsidR="0050405D" w:rsidRDefault="00D6692C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14:paraId="69ED813F" w14:textId="77777777" w:rsidR="0050405D" w:rsidRDefault="0050405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58863" w14:textId="77777777" w:rsidR="0050405D" w:rsidRDefault="00D6692C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</w:rPr>
      <w:t>1</w:t>
    </w:r>
    <w:r>
      <w:fldChar w:fldCharType="end"/>
    </w:r>
  </w:p>
  <w:p w14:paraId="1FFDEE12" w14:textId="77777777" w:rsidR="0050405D" w:rsidRDefault="0050405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49BA6" w14:textId="77777777" w:rsidR="006D1E5A" w:rsidRDefault="006D1E5A">
      <w:r>
        <w:separator/>
      </w:r>
    </w:p>
  </w:footnote>
  <w:footnote w:type="continuationSeparator" w:id="0">
    <w:p w14:paraId="65AE3947" w14:textId="77777777" w:rsidR="006D1E5A" w:rsidRDefault="006D1E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F6BC116"/>
    <w:multiLevelType w:val="singleLevel"/>
    <w:tmpl w:val="BF6BC116"/>
    <w:lvl w:ilvl="0">
      <w:start w:val="16"/>
      <w:numFmt w:val="decimal"/>
      <w:suff w:val="space"/>
      <w:lvlText w:val="%1."/>
      <w:lvlJc w:val="left"/>
    </w:lvl>
  </w:abstractNum>
  <w:abstractNum w:abstractNumId="1" w15:restartNumberingAfterBreak="0">
    <w:nsid w:val="CFE7C3F8"/>
    <w:multiLevelType w:val="singleLevel"/>
    <w:tmpl w:val="CFE7C3F8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DDECD3BC"/>
    <w:multiLevelType w:val="singleLevel"/>
    <w:tmpl w:val="DDECD3BC"/>
    <w:lvl w:ilvl="0">
      <w:start w:val="6"/>
      <w:numFmt w:val="decimal"/>
      <w:suff w:val="space"/>
      <w:lvlText w:val="%1."/>
      <w:lvlJc w:val="left"/>
    </w:lvl>
  </w:abstractNum>
  <w:abstractNum w:abstractNumId="3" w15:restartNumberingAfterBreak="0">
    <w:nsid w:val="DE759F4B"/>
    <w:multiLevelType w:val="singleLevel"/>
    <w:tmpl w:val="DE759F4B"/>
    <w:lvl w:ilvl="0">
      <w:start w:val="2"/>
      <w:numFmt w:val="decimal"/>
      <w:suff w:val="space"/>
      <w:lvlText w:val="%1."/>
      <w:lvlJc w:val="left"/>
    </w:lvl>
  </w:abstractNum>
  <w:abstractNum w:abstractNumId="4" w15:restartNumberingAfterBreak="0">
    <w:nsid w:val="DEABE1DB"/>
    <w:multiLevelType w:val="singleLevel"/>
    <w:tmpl w:val="DEABE1DB"/>
    <w:lvl w:ilvl="0">
      <w:start w:val="23"/>
      <w:numFmt w:val="decimal"/>
      <w:suff w:val="space"/>
      <w:lvlText w:val="%1."/>
      <w:lvlJc w:val="left"/>
    </w:lvl>
  </w:abstractNum>
  <w:abstractNum w:abstractNumId="5" w15:restartNumberingAfterBreak="0">
    <w:nsid w:val="FFEFC674"/>
    <w:multiLevelType w:val="singleLevel"/>
    <w:tmpl w:val="FFEFC674"/>
    <w:lvl w:ilvl="0">
      <w:start w:val="1"/>
      <w:numFmt w:val="decimal"/>
      <w:suff w:val="nothing"/>
      <w:lvlText w:val="（%1）"/>
      <w:lvlJc w:val="left"/>
    </w:lvl>
  </w:abstractNum>
  <w:abstractNum w:abstractNumId="6" w15:restartNumberingAfterBreak="0">
    <w:nsid w:val="00D1118A"/>
    <w:multiLevelType w:val="hybridMultilevel"/>
    <w:tmpl w:val="FE827E9E"/>
    <w:lvl w:ilvl="0" w:tplc="1F4E56D0">
      <w:start w:val="1"/>
      <w:numFmt w:val="decimal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69B1CD0"/>
    <w:multiLevelType w:val="hybridMultilevel"/>
    <w:tmpl w:val="02D0675C"/>
    <w:lvl w:ilvl="0" w:tplc="FF9C8D58">
      <w:start w:val="1"/>
      <w:numFmt w:val="decimal"/>
      <w:pStyle w:val="3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0B52EC2"/>
    <w:multiLevelType w:val="hybridMultilevel"/>
    <w:tmpl w:val="E8C0CD78"/>
    <w:lvl w:ilvl="0" w:tplc="A8682404">
      <w:start w:val="1"/>
      <w:numFmt w:val="decimal"/>
      <w:pStyle w:val="30"/>
      <w:suff w:val="nothing"/>
      <w:lvlText w:val="%1．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22D09C9"/>
    <w:multiLevelType w:val="hybridMultilevel"/>
    <w:tmpl w:val="6B482CFA"/>
    <w:lvl w:ilvl="0" w:tplc="E46EFEB6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1CF3DEB"/>
    <w:multiLevelType w:val="hybridMultilevel"/>
    <w:tmpl w:val="140C575C"/>
    <w:lvl w:ilvl="0" w:tplc="2A5206C6">
      <w:start w:val="1"/>
      <w:numFmt w:val="chineseCountingThousand"/>
      <w:pStyle w:val="31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46A2B04"/>
    <w:multiLevelType w:val="singleLevel"/>
    <w:tmpl w:val="DF208552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12" w15:restartNumberingAfterBreak="0">
    <w:nsid w:val="32BE6BD4"/>
    <w:multiLevelType w:val="hybridMultilevel"/>
    <w:tmpl w:val="0B16AFCC"/>
    <w:lvl w:ilvl="0" w:tplc="B21C783E">
      <w:start w:val="1"/>
      <w:numFmt w:val="chineseCountingThousand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5A36B2E"/>
    <w:multiLevelType w:val="singleLevel"/>
    <w:tmpl w:val="2F285E38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14" w15:restartNumberingAfterBreak="0">
    <w:nsid w:val="3A0E652D"/>
    <w:multiLevelType w:val="singleLevel"/>
    <w:tmpl w:val="AB6CEE2C"/>
    <w:lvl w:ilvl="0">
      <w:start w:val="1"/>
      <w:numFmt w:val="chineseCountingThousand"/>
      <w:suff w:val="nothing"/>
      <w:lvlText w:val="（%1）"/>
      <w:lvlJc w:val="left"/>
      <w:pPr>
        <w:ind w:left="0" w:firstLine="0"/>
      </w:pPr>
    </w:lvl>
  </w:abstractNum>
  <w:abstractNum w:abstractNumId="15" w15:restartNumberingAfterBreak="0">
    <w:nsid w:val="651C4160"/>
    <w:multiLevelType w:val="hybridMultilevel"/>
    <w:tmpl w:val="924E1C5C"/>
    <w:lvl w:ilvl="0" w:tplc="502C1152">
      <w:start w:val="1"/>
      <w:numFmt w:val="decimal"/>
      <w:suff w:val="nothing"/>
      <w:lvlText w:val="%1．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7BA2107"/>
    <w:multiLevelType w:val="singleLevel"/>
    <w:tmpl w:val="ADD68C8E"/>
    <w:lvl w:ilvl="0">
      <w:start w:val="1"/>
      <w:numFmt w:val="decimal"/>
      <w:suff w:val="nothing"/>
      <w:lvlText w:val="%1．"/>
      <w:lvlJc w:val="left"/>
      <w:pPr>
        <w:ind w:left="0" w:firstLine="0"/>
      </w:pPr>
    </w:lvl>
  </w:abstractNum>
  <w:abstractNum w:abstractNumId="17" w15:restartNumberingAfterBreak="0">
    <w:nsid w:val="68473F59"/>
    <w:multiLevelType w:val="singleLevel"/>
    <w:tmpl w:val="DF520DD0"/>
    <w:lvl w:ilvl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18" w15:restartNumberingAfterBreak="0">
    <w:nsid w:val="68BC4C70"/>
    <w:multiLevelType w:val="singleLevel"/>
    <w:tmpl w:val="CA00E9B4"/>
    <w:lvl w:ilvl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19" w15:restartNumberingAfterBreak="0">
    <w:nsid w:val="73BA67A4"/>
    <w:multiLevelType w:val="hybridMultilevel"/>
    <w:tmpl w:val="97261976"/>
    <w:lvl w:ilvl="0" w:tplc="22CC416A">
      <w:start w:val="1"/>
      <w:numFmt w:val="chineseCountingThousand"/>
      <w:suff w:val="nothing"/>
      <w:lvlText w:val="%1、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57A0B63"/>
    <w:multiLevelType w:val="singleLevel"/>
    <w:tmpl w:val="411C1C26"/>
    <w:lvl w:ilvl="0">
      <w:start w:val="1"/>
      <w:numFmt w:val="decimal"/>
      <w:suff w:val="nothing"/>
      <w:lvlText w:val="%1．"/>
      <w:lvlJc w:val="left"/>
      <w:pPr>
        <w:ind w:left="0" w:firstLine="0"/>
      </w:pPr>
    </w:lvl>
  </w:abstractNum>
  <w:abstractNum w:abstractNumId="21" w15:restartNumberingAfterBreak="0">
    <w:nsid w:val="78CC795A"/>
    <w:multiLevelType w:val="singleLevel"/>
    <w:tmpl w:val="5B64A010"/>
    <w:lvl w:ilvl="0">
      <w:start w:val="1"/>
      <w:numFmt w:val="chineseCountingThousand"/>
      <w:suff w:val="nothing"/>
      <w:lvlText w:val="（%1）"/>
      <w:lvlJc w:val="left"/>
      <w:pPr>
        <w:ind w:left="0" w:firstLine="0"/>
      </w:pPr>
    </w:lvl>
  </w:abstractNum>
  <w:abstractNum w:abstractNumId="22" w15:restartNumberingAfterBreak="0">
    <w:nsid w:val="7A0F6431"/>
    <w:multiLevelType w:val="singleLevel"/>
    <w:tmpl w:val="7A0F6431"/>
    <w:lvl w:ilvl="0">
      <w:start w:val="1"/>
      <w:numFmt w:val="decimal"/>
      <w:suff w:val="space"/>
      <w:lvlText w:val="%1."/>
      <w:lvlJc w:val="left"/>
    </w:lvl>
  </w:abstractNum>
  <w:num w:numId="1">
    <w:abstractNumId w:val="11"/>
  </w:num>
  <w:num w:numId="2">
    <w:abstractNumId w:val="6"/>
  </w:num>
  <w:num w:numId="3">
    <w:abstractNumId w:val="20"/>
  </w:num>
  <w:num w:numId="4">
    <w:abstractNumId w:val="15"/>
  </w:num>
  <w:num w:numId="5">
    <w:abstractNumId w:val="14"/>
  </w:num>
  <w:num w:numId="6">
    <w:abstractNumId w:val="12"/>
  </w:num>
  <w:num w:numId="7">
    <w:abstractNumId w:val="17"/>
  </w:num>
  <w:num w:numId="8">
    <w:abstractNumId w:val="19"/>
  </w:num>
  <w:num w:numId="9">
    <w:abstractNumId w:val="13"/>
  </w:num>
  <w:num w:numId="10">
    <w:abstractNumId w:val="7"/>
  </w:num>
  <w:num w:numId="11">
    <w:abstractNumId w:val="16"/>
  </w:num>
  <w:num w:numId="12">
    <w:abstractNumId w:val="8"/>
  </w:num>
  <w:num w:numId="13">
    <w:abstractNumId w:val="21"/>
  </w:num>
  <w:num w:numId="14">
    <w:abstractNumId w:val="10"/>
  </w:num>
  <w:num w:numId="15">
    <w:abstractNumId w:val="18"/>
  </w:num>
  <w:num w:numId="16">
    <w:abstractNumId w:val="9"/>
  </w:num>
  <w:num w:numId="17">
    <w:abstractNumId w:val="9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10"/>
  </w:num>
  <w:num w:numId="20">
    <w:abstractNumId w:val="10"/>
    <w:lvlOverride w:ilvl="0">
      <w:startOverride w:val="1"/>
    </w:lvlOverride>
  </w:num>
  <w:num w:numId="21">
    <w:abstractNumId w:val="10"/>
    <w:lvlOverride w:ilvl="0">
      <w:startOverride w:val="1"/>
    </w:lvlOverride>
  </w:num>
  <w:num w:numId="22">
    <w:abstractNumId w:val="10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10"/>
    <w:lvlOverride w:ilvl="0">
      <w:startOverride w:val="1"/>
    </w:lvlOverride>
  </w:num>
  <w:num w:numId="25">
    <w:abstractNumId w:val="10"/>
    <w:lvlOverride w:ilvl="0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1"/>
  </w:num>
  <w:num w:numId="29">
    <w:abstractNumId w:val="5"/>
  </w:num>
  <w:num w:numId="30">
    <w:abstractNumId w:val="3"/>
  </w:num>
  <w:num w:numId="31">
    <w:abstractNumId w:val="2"/>
  </w:num>
  <w:num w:numId="32">
    <w:abstractNumId w:val="0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0C1"/>
    <w:rsid w:val="00004906"/>
    <w:rsid w:val="00016250"/>
    <w:rsid w:val="00056B03"/>
    <w:rsid w:val="0007393A"/>
    <w:rsid w:val="0009525E"/>
    <w:rsid w:val="000F0BEA"/>
    <w:rsid w:val="001560B5"/>
    <w:rsid w:val="00173CDE"/>
    <w:rsid w:val="001C687D"/>
    <w:rsid w:val="001D1547"/>
    <w:rsid w:val="001E232E"/>
    <w:rsid w:val="001E62EE"/>
    <w:rsid w:val="001F0C2F"/>
    <w:rsid w:val="00202308"/>
    <w:rsid w:val="00202AFB"/>
    <w:rsid w:val="0021503C"/>
    <w:rsid w:val="00264BF2"/>
    <w:rsid w:val="002E6657"/>
    <w:rsid w:val="00310A19"/>
    <w:rsid w:val="00322304"/>
    <w:rsid w:val="00336361"/>
    <w:rsid w:val="003918C4"/>
    <w:rsid w:val="003925DD"/>
    <w:rsid w:val="003A2D8B"/>
    <w:rsid w:val="003E1AAE"/>
    <w:rsid w:val="003F21F8"/>
    <w:rsid w:val="00414904"/>
    <w:rsid w:val="00416973"/>
    <w:rsid w:val="00434EC1"/>
    <w:rsid w:val="004377E8"/>
    <w:rsid w:val="00476CE2"/>
    <w:rsid w:val="004C4A74"/>
    <w:rsid w:val="004E59CD"/>
    <w:rsid w:val="0050405D"/>
    <w:rsid w:val="0062234F"/>
    <w:rsid w:val="00624A07"/>
    <w:rsid w:val="006503F7"/>
    <w:rsid w:val="00661F59"/>
    <w:rsid w:val="00676E33"/>
    <w:rsid w:val="0069327E"/>
    <w:rsid w:val="006D1E5A"/>
    <w:rsid w:val="006D6536"/>
    <w:rsid w:val="006E3C93"/>
    <w:rsid w:val="006F76F3"/>
    <w:rsid w:val="0071576C"/>
    <w:rsid w:val="00715B62"/>
    <w:rsid w:val="007246AD"/>
    <w:rsid w:val="00743131"/>
    <w:rsid w:val="00757926"/>
    <w:rsid w:val="00772859"/>
    <w:rsid w:val="007A4087"/>
    <w:rsid w:val="007B56DD"/>
    <w:rsid w:val="007C3D53"/>
    <w:rsid w:val="007D4274"/>
    <w:rsid w:val="007F5546"/>
    <w:rsid w:val="008122A8"/>
    <w:rsid w:val="008276D3"/>
    <w:rsid w:val="00827EE2"/>
    <w:rsid w:val="00833040"/>
    <w:rsid w:val="00834ED3"/>
    <w:rsid w:val="00876395"/>
    <w:rsid w:val="0089288B"/>
    <w:rsid w:val="008A2099"/>
    <w:rsid w:val="008A5D9F"/>
    <w:rsid w:val="00924990"/>
    <w:rsid w:val="0095622E"/>
    <w:rsid w:val="00967609"/>
    <w:rsid w:val="009D015E"/>
    <w:rsid w:val="009D298D"/>
    <w:rsid w:val="009E43EC"/>
    <w:rsid w:val="00A371DD"/>
    <w:rsid w:val="00A426CE"/>
    <w:rsid w:val="00A65C62"/>
    <w:rsid w:val="00A7222E"/>
    <w:rsid w:val="00A74AE5"/>
    <w:rsid w:val="00AA1A8A"/>
    <w:rsid w:val="00AA2295"/>
    <w:rsid w:val="00AB1297"/>
    <w:rsid w:val="00AC6D36"/>
    <w:rsid w:val="00AD2641"/>
    <w:rsid w:val="00B457BB"/>
    <w:rsid w:val="00B74D3B"/>
    <w:rsid w:val="00BD7445"/>
    <w:rsid w:val="00BE4EDF"/>
    <w:rsid w:val="00BE6548"/>
    <w:rsid w:val="00C00E2E"/>
    <w:rsid w:val="00C02907"/>
    <w:rsid w:val="00C0322F"/>
    <w:rsid w:val="00C06DF2"/>
    <w:rsid w:val="00C0793A"/>
    <w:rsid w:val="00C60B0F"/>
    <w:rsid w:val="00C86D6A"/>
    <w:rsid w:val="00C91146"/>
    <w:rsid w:val="00CB36F2"/>
    <w:rsid w:val="00CD4513"/>
    <w:rsid w:val="00D02ACF"/>
    <w:rsid w:val="00D230C1"/>
    <w:rsid w:val="00D41257"/>
    <w:rsid w:val="00D6692C"/>
    <w:rsid w:val="00D8217B"/>
    <w:rsid w:val="00DA1C95"/>
    <w:rsid w:val="00E01722"/>
    <w:rsid w:val="00E12D0B"/>
    <w:rsid w:val="00EA23DB"/>
    <w:rsid w:val="00EB7A08"/>
    <w:rsid w:val="00F16FAF"/>
    <w:rsid w:val="00F3158B"/>
    <w:rsid w:val="00F6169B"/>
    <w:rsid w:val="00F818AB"/>
    <w:rsid w:val="00FB56D6"/>
    <w:rsid w:val="00FC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3F250759"/>
  <w15:chartTrackingRefBased/>
  <w15:docId w15:val="{C154C624-5FE2-4E39-B63F-93DE527FD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Body Text" w:qFormat="1"/>
    <w:lsdException w:name="Body Text Indent" w:qFormat="1"/>
    <w:lsdException w:name="Plain Text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230C1"/>
    <w:pPr>
      <w:widowControl w:val="0"/>
      <w:jc w:val="both"/>
    </w:pPr>
    <w:rPr>
      <w:kern w:val="2"/>
      <w:sz w:val="21"/>
      <w:szCs w:val="24"/>
    </w:rPr>
  </w:style>
  <w:style w:type="paragraph" w:styleId="20">
    <w:name w:val="heading 2"/>
    <w:basedOn w:val="a"/>
    <w:next w:val="a"/>
    <w:link w:val="21"/>
    <w:qFormat/>
    <w:rsid w:val="001560B5"/>
    <w:pPr>
      <w:keepNext/>
      <w:keepLines/>
      <w:spacing w:line="360" w:lineRule="auto"/>
      <w:outlineLvl w:val="1"/>
    </w:pPr>
    <w:rPr>
      <w:rFonts w:ascii="Arial" w:hAnsi="Arial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3四级"/>
    <w:link w:val="3Char"/>
    <w:qFormat/>
    <w:rsid w:val="009D298D"/>
    <w:pPr>
      <w:numPr>
        <w:numId w:val="10"/>
      </w:numPr>
      <w:outlineLvl w:val="5"/>
    </w:pPr>
    <w:rPr>
      <w:rFonts w:eastAsia="仿宋"/>
      <w:kern w:val="2"/>
      <w:sz w:val="32"/>
      <w:szCs w:val="24"/>
    </w:rPr>
  </w:style>
  <w:style w:type="character" w:customStyle="1" w:styleId="3Char">
    <w:name w:val="3四级 Char"/>
    <w:basedOn w:val="a0"/>
    <w:link w:val="3"/>
    <w:rsid w:val="009D298D"/>
    <w:rPr>
      <w:rFonts w:eastAsia="仿宋"/>
      <w:kern w:val="2"/>
      <w:sz w:val="32"/>
      <w:szCs w:val="24"/>
    </w:rPr>
  </w:style>
  <w:style w:type="paragraph" w:customStyle="1" w:styleId="30">
    <w:name w:val="3三级"/>
    <w:link w:val="3Char0"/>
    <w:qFormat/>
    <w:rsid w:val="009D298D"/>
    <w:pPr>
      <w:numPr>
        <w:numId w:val="12"/>
      </w:numPr>
      <w:outlineLvl w:val="4"/>
    </w:pPr>
    <w:rPr>
      <w:rFonts w:eastAsia="仿宋"/>
      <w:kern w:val="2"/>
      <w:sz w:val="32"/>
      <w:szCs w:val="24"/>
    </w:rPr>
  </w:style>
  <w:style w:type="character" w:customStyle="1" w:styleId="3Char0">
    <w:name w:val="3三级 Char"/>
    <w:basedOn w:val="a0"/>
    <w:link w:val="30"/>
    <w:rsid w:val="009D298D"/>
    <w:rPr>
      <w:rFonts w:eastAsia="仿宋"/>
      <w:kern w:val="2"/>
      <w:sz w:val="32"/>
      <w:szCs w:val="24"/>
    </w:rPr>
  </w:style>
  <w:style w:type="paragraph" w:customStyle="1" w:styleId="31">
    <w:name w:val="3二级"/>
    <w:link w:val="3Char1"/>
    <w:qFormat/>
    <w:rsid w:val="009D298D"/>
    <w:pPr>
      <w:numPr>
        <w:numId w:val="19"/>
      </w:numPr>
      <w:outlineLvl w:val="3"/>
    </w:pPr>
    <w:rPr>
      <w:rFonts w:eastAsia="楷体"/>
      <w:kern w:val="2"/>
      <w:sz w:val="32"/>
      <w:szCs w:val="24"/>
    </w:rPr>
  </w:style>
  <w:style w:type="character" w:customStyle="1" w:styleId="3Char1">
    <w:name w:val="3二级 Char"/>
    <w:basedOn w:val="a0"/>
    <w:link w:val="31"/>
    <w:qFormat/>
    <w:rsid w:val="009D298D"/>
    <w:rPr>
      <w:rFonts w:eastAsia="楷体"/>
      <w:kern w:val="2"/>
      <w:sz w:val="32"/>
      <w:szCs w:val="24"/>
    </w:rPr>
  </w:style>
  <w:style w:type="paragraph" w:customStyle="1" w:styleId="2">
    <w:name w:val="2一级"/>
    <w:link w:val="2Char"/>
    <w:qFormat/>
    <w:rsid w:val="0007393A"/>
    <w:pPr>
      <w:numPr>
        <w:numId w:val="16"/>
      </w:numPr>
      <w:outlineLvl w:val="2"/>
    </w:pPr>
    <w:rPr>
      <w:rFonts w:eastAsia="黑体"/>
      <w:kern w:val="2"/>
      <w:sz w:val="32"/>
      <w:szCs w:val="24"/>
    </w:rPr>
  </w:style>
  <w:style w:type="character" w:customStyle="1" w:styleId="2Char">
    <w:name w:val="2一级 Char"/>
    <w:basedOn w:val="a0"/>
    <w:link w:val="2"/>
    <w:rsid w:val="0007393A"/>
    <w:rPr>
      <w:rFonts w:eastAsia="黑体"/>
      <w:kern w:val="2"/>
      <w:sz w:val="32"/>
      <w:szCs w:val="24"/>
    </w:rPr>
  </w:style>
  <w:style w:type="paragraph" w:customStyle="1" w:styleId="1">
    <w:name w:val="1主送部门"/>
    <w:link w:val="1Char"/>
    <w:qFormat/>
    <w:rsid w:val="0007393A"/>
    <w:rPr>
      <w:rFonts w:eastAsia="仿宋"/>
      <w:kern w:val="2"/>
      <w:sz w:val="32"/>
      <w:szCs w:val="24"/>
    </w:rPr>
  </w:style>
  <w:style w:type="character" w:customStyle="1" w:styleId="1Char">
    <w:name w:val="1主送部门 Char"/>
    <w:basedOn w:val="a0"/>
    <w:link w:val="1"/>
    <w:rsid w:val="0007393A"/>
    <w:rPr>
      <w:rFonts w:eastAsia="仿宋"/>
      <w:kern w:val="2"/>
      <w:sz w:val="32"/>
      <w:szCs w:val="24"/>
    </w:rPr>
  </w:style>
  <w:style w:type="paragraph" w:customStyle="1" w:styleId="10">
    <w:name w:val="1正文"/>
    <w:basedOn w:val="a"/>
    <w:link w:val="1Char0"/>
    <w:qFormat/>
    <w:rsid w:val="0095622E"/>
    <w:pPr>
      <w:ind w:firstLineChars="200" w:firstLine="200"/>
    </w:pPr>
    <w:rPr>
      <w:rFonts w:eastAsia="仿宋"/>
      <w:sz w:val="32"/>
    </w:rPr>
  </w:style>
  <w:style w:type="character" w:customStyle="1" w:styleId="1Char0">
    <w:name w:val="1正文 Char"/>
    <w:basedOn w:val="a0"/>
    <w:link w:val="10"/>
    <w:rsid w:val="0095622E"/>
    <w:rPr>
      <w:rFonts w:eastAsia="仿宋"/>
      <w:kern w:val="2"/>
      <w:sz w:val="32"/>
      <w:szCs w:val="24"/>
    </w:rPr>
  </w:style>
  <w:style w:type="paragraph" w:customStyle="1" w:styleId="11">
    <w:name w:val="1标题"/>
    <w:link w:val="1Char1"/>
    <w:qFormat/>
    <w:rsid w:val="0007393A"/>
    <w:pPr>
      <w:jc w:val="center"/>
      <w:outlineLvl w:val="0"/>
    </w:pPr>
    <w:rPr>
      <w:rFonts w:eastAsia="方正小标宋简体"/>
      <w:kern w:val="2"/>
      <w:sz w:val="44"/>
      <w:szCs w:val="24"/>
    </w:rPr>
  </w:style>
  <w:style w:type="character" w:customStyle="1" w:styleId="1Char1">
    <w:name w:val="1标题 Char"/>
    <w:basedOn w:val="a0"/>
    <w:link w:val="11"/>
    <w:rsid w:val="0007393A"/>
    <w:rPr>
      <w:rFonts w:eastAsia="方正小标宋简体"/>
      <w:kern w:val="2"/>
      <w:sz w:val="44"/>
      <w:szCs w:val="24"/>
    </w:rPr>
  </w:style>
  <w:style w:type="character" w:styleId="a3">
    <w:name w:val="page number"/>
    <w:basedOn w:val="a0"/>
    <w:rsid w:val="00D230C1"/>
  </w:style>
  <w:style w:type="paragraph" w:styleId="a4">
    <w:name w:val="footer"/>
    <w:basedOn w:val="a"/>
    <w:link w:val="a5"/>
    <w:qFormat/>
    <w:rsid w:val="00D230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D230C1"/>
    <w:rPr>
      <w:kern w:val="2"/>
      <w:sz w:val="18"/>
      <w:szCs w:val="18"/>
    </w:rPr>
  </w:style>
  <w:style w:type="paragraph" w:styleId="a6">
    <w:name w:val="header"/>
    <w:basedOn w:val="a"/>
    <w:link w:val="a7"/>
    <w:rsid w:val="00202A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202AFB"/>
    <w:rPr>
      <w:kern w:val="2"/>
      <w:sz w:val="18"/>
      <w:szCs w:val="18"/>
    </w:rPr>
  </w:style>
  <w:style w:type="character" w:customStyle="1" w:styleId="21">
    <w:name w:val="标题 2 字符"/>
    <w:basedOn w:val="a0"/>
    <w:link w:val="20"/>
    <w:rsid w:val="001560B5"/>
    <w:rPr>
      <w:rFonts w:ascii="Arial" w:hAnsi="Arial"/>
      <w:b/>
      <w:bCs/>
      <w:kern w:val="2"/>
      <w:sz w:val="24"/>
      <w:szCs w:val="32"/>
    </w:rPr>
  </w:style>
  <w:style w:type="paragraph" w:customStyle="1" w:styleId="AONormal">
    <w:name w:val="AONormal"/>
    <w:qFormat/>
    <w:rsid w:val="001560B5"/>
    <w:pPr>
      <w:autoSpaceDE w:val="0"/>
      <w:autoSpaceDN w:val="0"/>
      <w:adjustRightInd w:val="0"/>
      <w:spacing w:line="400" w:lineRule="exact"/>
      <w:ind w:firstLineChars="200" w:firstLine="440"/>
    </w:pPr>
    <w:rPr>
      <w:rFonts w:ascii="华文楷体" w:eastAsia="华文楷体" w:hAnsi="华文楷体" w:cs="华文楷体"/>
      <w:sz w:val="22"/>
      <w:szCs w:val="21"/>
    </w:rPr>
  </w:style>
  <w:style w:type="paragraph" w:styleId="a8">
    <w:name w:val="Body Text"/>
    <w:basedOn w:val="a"/>
    <w:next w:val="a"/>
    <w:link w:val="a9"/>
    <w:unhideWhenUsed/>
    <w:qFormat/>
    <w:rsid w:val="001560B5"/>
    <w:pPr>
      <w:spacing w:after="120"/>
    </w:pPr>
    <w:rPr>
      <w:rFonts w:ascii="Calibri" w:hAnsi="Calibri"/>
      <w:szCs w:val="22"/>
    </w:rPr>
  </w:style>
  <w:style w:type="character" w:customStyle="1" w:styleId="a9">
    <w:name w:val="正文文本 字符"/>
    <w:basedOn w:val="a0"/>
    <w:link w:val="a8"/>
    <w:rsid w:val="001560B5"/>
    <w:rPr>
      <w:rFonts w:ascii="Calibri" w:hAnsi="Calibri"/>
      <w:kern w:val="2"/>
      <w:sz w:val="21"/>
      <w:szCs w:val="22"/>
    </w:rPr>
  </w:style>
  <w:style w:type="paragraph" w:styleId="aa">
    <w:name w:val="Body Text Indent"/>
    <w:basedOn w:val="a"/>
    <w:link w:val="ab"/>
    <w:qFormat/>
    <w:rsid w:val="001560B5"/>
    <w:pPr>
      <w:spacing w:after="120"/>
      <w:ind w:leftChars="200" w:left="420"/>
    </w:pPr>
  </w:style>
  <w:style w:type="character" w:customStyle="1" w:styleId="ab">
    <w:name w:val="正文文本缩进 字符"/>
    <w:basedOn w:val="a0"/>
    <w:link w:val="aa"/>
    <w:rsid w:val="001560B5"/>
    <w:rPr>
      <w:kern w:val="2"/>
      <w:sz w:val="21"/>
      <w:szCs w:val="24"/>
    </w:rPr>
  </w:style>
  <w:style w:type="paragraph" w:styleId="ac">
    <w:name w:val="Plain Text"/>
    <w:basedOn w:val="a"/>
    <w:link w:val="ad"/>
    <w:qFormat/>
    <w:rsid w:val="001560B5"/>
    <w:rPr>
      <w:rFonts w:ascii="宋体" w:hAnsi="Courier New" w:cs="Courier New"/>
      <w:szCs w:val="21"/>
    </w:rPr>
  </w:style>
  <w:style w:type="character" w:customStyle="1" w:styleId="ad">
    <w:name w:val="纯文本 字符"/>
    <w:basedOn w:val="a0"/>
    <w:link w:val="ac"/>
    <w:rsid w:val="001560B5"/>
    <w:rPr>
      <w:rFonts w:ascii="宋体" w:hAnsi="Courier New" w:cs="Courier New"/>
      <w:kern w:val="2"/>
      <w:sz w:val="21"/>
      <w:szCs w:val="21"/>
    </w:rPr>
  </w:style>
  <w:style w:type="paragraph" w:customStyle="1" w:styleId="12">
    <w:name w:val="列出段落1"/>
    <w:basedOn w:val="a"/>
    <w:qFormat/>
    <w:rsid w:val="001560B5"/>
    <w:pPr>
      <w:ind w:firstLineChars="200" w:firstLine="42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ocument%20And%20Settings3\lenovo\Personal\&#33258;&#23450;&#20041;%20Office%20&#27169;&#26495;\word&#22522;&#30784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word基础模板</Template>
  <TotalTime>5</TotalTime>
  <Pages>1</Pages>
  <Words>69</Words>
  <Characters>46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关丁</dc:creator>
  <cp:keywords/>
  <dc:description/>
  <cp:lastModifiedBy>Administrator</cp:lastModifiedBy>
  <cp:revision>6</cp:revision>
  <cp:lastPrinted>2024-05-20T02:15:00Z</cp:lastPrinted>
  <dcterms:created xsi:type="dcterms:W3CDTF">2025-05-29T06:52:00Z</dcterms:created>
  <dcterms:modified xsi:type="dcterms:W3CDTF">2025-08-28T06:32:00Z</dcterms:modified>
</cp:coreProperties>
</file>